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Verceia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Sondri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