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ercei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Sondri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